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0400A" w14:textId="22E78808" w:rsidR="00E009AD" w:rsidRPr="002F6E36" w:rsidRDefault="0021607F" w:rsidP="5D021801">
      <w:pPr>
        <w:pStyle w:val="Title"/>
        <w:jc w:val="center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>Assessment Committee</w:t>
      </w:r>
    </w:p>
    <w:p w14:paraId="0D35BCB1" w14:textId="2DD1C6DD" w:rsidR="00994861" w:rsidRDefault="0021607F" w:rsidP="4F06FB9C">
      <w:pPr>
        <w:pStyle w:val="Subtitle"/>
        <w:jc w:val="center"/>
        <w:rPr>
          <w:rFonts w:eastAsia="Arial"/>
        </w:rPr>
      </w:pPr>
      <w:r w:rsidRPr="4F06FB9C">
        <w:rPr>
          <w:rFonts w:eastAsia="Arial"/>
        </w:rPr>
        <w:t xml:space="preserve">Friday </w:t>
      </w:r>
      <w:r w:rsidR="00E51856">
        <w:rPr>
          <w:rFonts w:eastAsia="Arial"/>
        </w:rPr>
        <w:t>October</w:t>
      </w:r>
      <w:r w:rsidR="212B958C" w:rsidRPr="4F06FB9C">
        <w:rPr>
          <w:rFonts w:eastAsia="Arial"/>
        </w:rPr>
        <w:t xml:space="preserve"> </w:t>
      </w:r>
      <w:r w:rsidR="00133692">
        <w:rPr>
          <w:rFonts w:eastAsia="Arial"/>
        </w:rPr>
        <w:t>2</w:t>
      </w:r>
      <w:r w:rsidR="00133692">
        <w:rPr>
          <w:rFonts w:eastAsia="Arial"/>
          <w:vertAlign w:val="superscript"/>
        </w:rPr>
        <w:t>nd</w:t>
      </w:r>
      <w:proofErr w:type="gramStart"/>
      <w:r w:rsidRPr="4F06FB9C">
        <w:rPr>
          <w:rFonts w:eastAsia="Arial"/>
        </w:rPr>
        <w:t xml:space="preserve"> </w:t>
      </w:r>
      <w:bookmarkStart w:id="0" w:name="_Int_KLmG9mfW"/>
      <w:r w:rsidRPr="4F06FB9C">
        <w:rPr>
          <w:rFonts w:eastAsia="Arial"/>
        </w:rPr>
        <w:t>202</w:t>
      </w:r>
      <w:bookmarkEnd w:id="0"/>
      <w:r w:rsidR="00761CC8">
        <w:rPr>
          <w:rFonts w:eastAsia="Arial"/>
        </w:rPr>
        <w:t>6</w:t>
      </w:r>
      <w:proofErr w:type="gramEnd"/>
      <w:r w:rsidRPr="4F06FB9C">
        <w:rPr>
          <w:rFonts w:eastAsia="Arial"/>
        </w:rPr>
        <w:t xml:space="preserve"> | 10:30a</w:t>
      </w:r>
      <w:r w:rsidR="00F30D64">
        <w:rPr>
          <w:rFonts w:eastAsia="Arial"/>
        </w:rPr>
        <w:t>m</w:t>
      </w:r>
      <w:r w:rsidRPr="4F06FB9C">
        <w:rPr>
          <w:rFonts w:eastAsia="Arial"/>
        </w:rPr>
        <w:t>-12pm</w:t>
      </w:r>
      <w:r w:rsidR="7853A3B3" w:rsidRPr="4F06FB9C">
        <w:rPr>
          <w:rFonts w:eastAsia="Arial"/>
        </w:rPr>
        <w:t xml:space="preserve"> </w:t>
      </w:r>
    </w:p>
    <w:p w14:paraId="780FBCE2" w14:textId="77777777" w:rsidR="0021607F" w:rsidRPr="0021607F" w:rsidRDefault="0021607F" w:rsidP="0021607F">
      <w:pPr>
        <w:jc w:val="center"/>
      </w:pPr>
    </w:p>
    <w:p w14:paraId="61948BD8" w14:textId="77777777" w:rsidR="00994861" w:rsidRPr="0021607F" w:rsidRDefault="00994861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List of Membership</w:t>
      </w:r>
    </w:p>
    <w:p w14:paraId="1AC5CA7E" w14:textId="77777777" w:rsidR="008E74EC" w:rsidRPr="0021607F" w:rsidRDefault="008E74EC" w:rsidP="5D021801">
      <w:pPr>
        <w:pStyle w:val="Heading2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Co-Chairs:</w:t>
      </w:r>
    </w:p>
    <w:p w14:paraId="30F60244" w14:textId="6200B9C6" w:rsidR="008E74EC" w:rsidRPr="002F6E36" w:rsidRDefault="008E74EC" w:rsidP="5D021801">
      <w:pPr>
        <w:rPr>
          <w:rFonts w:eastAsia="Arial" w:cstheme="minorHAnsi"/>
        </w:rPr>
      </w:pPr>
      <w:r w:rsidRPr="002F6E36">
        <w:rPr>
          <w:rFonts w:eastAsia="Arial" w:cstheme="minorHAnsi"/>
        </w:rPr>
        <w:t>Faculty Co-Chair:</w:t>
      </w:r>
      <w:r w:rsidR="0021607F">
        <w:rPr>
          <w:rFonts w:eastAsia="Arial" w:cstheme="minorHAnsi"/>
        </w:rPr>
        <w:t xml:space="preserve"> </w:t>
      </w:r>
      <w:r w:rsidR="002B2645">
        <w:rPr>
          <w:rFonts w:eastAsia="Arial" w:cstheme="minorHAnsi"/>
        </w:rPr>
        <w:t>Ricardo Garza</w:t>
      </w:r>
    </w:p>
    <w:p w14:paraId="68C1B0E9" w14:textId="6191F48E" w:rsidR="008E74EC" w:rsidRDefault="008E74EC" w:rsidP="5D021801">
      <w:pPr>
        <w:rPr>
          <w:rFonts w:eastAsia="Arial" w:cstheme="minorHAnsi"/>
        </w:rPr>
      </w:pPr>
      <w:r w:rsidRPr="002F6E36">
        <w:rPr>
          <w:rFonts w:eastAsia="Arial" w:cstheme="minorHAnsi"/>
        </w:rPr>
        <w:t>Administrator Co-Chair:</w:t>
      </w:r>
      <w:r w:rsidR="0021607F">
        <w:rPr>
          <w:rFonts w:eastAsia="Arial" w:cstheme="minorHAnsi"/>
        </w:rPr>
        <w:t xml:space="preserve"> </w:t>
      </w:r>
      <w:r w:rsidR="002B2645">
        <w:rPr>
          <w:rFonts w:eastAsia="Arial" w:cstheme="minorHAnsi"/>
        </w:rPr>
        <w:t>Stephen Waller</w:t>
      </w:r>
    </w:p>
    <w:p w14:paraId="253958F7" w14:textId="3ACA6F1D" w:rsidR="007A661E" w:rsidRPr="002F6E36" w:rsidRDefault="007A661E" w:rsidP="5D021801">
      <w:pPr>
        <w:rPr>
          <w:rFonts w:eastAsia="Arial" w:cstheme="minorHAnsi"/>
        </w:rPr>
      </w:pPr>
      <w:proofErr w:type="gramStart"/>
      <w:r w:rsidRPr="007A661E">
        <w:rPr>
          <w:rFonts w:eastAsia="Arial" w:cstheme="minorHAnsi"/>
        </w:rPr>
        <w:t>Committee Administrative Support</w:t>
      </w:r>
      <w:proofErr w:type="gramEnd"/>
      <w:r>
        <w:rPr>
          <w:rFonts w:eastAsia="Arial" w:cstheme="minorHAnsi"/>
        </w:rPr>
        <w:t xml:space="preserve">: </w:t>
      </w:r>
      <w:r w:rsidR="002B2645">
        <w:rPr>
          <w:rFonts w:eastAsia="Arial" w:cstheme="minorHAnsi"/>
        </w:rPr>
        <w:t>Edie Nelson</w:t>
      </w:r>
      <w:r w:rsidRPr="007A661E">
        <w:rPr>
          <w:rFonts w:eastAsia="Arial" w:cstheme="minorHAnsi"/>
        </w:rPr>
        <w:tab/>
      </w:r>
    </w:p>
    <w:p w14:paraId="22B71DA9" w14:textId="66EADD7E" w:rsidR="008E74EC" w:rsidRDefault="008E74EC" w:rsidP="5D021801">
      <w:pPr>
        <w:pStyle w:val="Heading2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Members</w:t>
      </w:r>
      <w:r w:rsidR="007A661E">
        <w:rPr>
          <w:rFonts w:asciiTheme="minorHAnsi" w:eastAsia="Arial" w:hAnsiTheme="minorHAnsi" w:cstheme="minorHAnsi"/>
          <w:color w:val="C00000"/>
        </w:rPr>
        <w:t xml:space="preserve"> (by Dept)</w:t>
      </w:r>
      <w:r w:rsidRPr="0021607F">
        <w:rPr>
          <w:rFonts w:asciiTheme="minorHAnsi" w:eastAsia="Arial" w:hAnsiTheme="minorHAnsi" w:cstheme="minorHAnsi"/>
          <w:color w:val="C00000"/>
        </w:rPr>
        <w:t>:</w:t>
      </w:r>
    </w:p>
    <w:tbl>
      <w:tblPr>
        <w:tblpPr w:leftFromText="180" w:rightFromText="180" w:vertAnchor="text" w:horzAnchor="margin" w:tblpXSpec="center" w:tblpY="211"/>
        <w:tblW w:w="5425" w:type="dxa"/>
        <w:tblLook w:val="04A0" w:firstRow="1" w:lastRow="0" w:firstColumn="1" w:lastColumn="0" w:noHBand="0" w:noVBand="1"/>
      </w:tblPr>
      <w:tblGrid>
        <w:gridCol w:w="2650"/>
        <w:gridCol w:w="2775"/>
      </w:tblGrid>
      <w:tr w:rsidR="001E332C" w:rsidRPr="00263537" w14:paraId="75A66E62" w14:textId="77777777" w:rsidTr="001E332C">
        <w:trPr>
          <w:trHeight w:val="430"/>
        </w:trPr>
        <w:tc>
          <w:tcPr>
            <w:tcW w:w="2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17AEC" w14:textId="77777777" w:rsidR="001E332C" w:rsidRPr="00263537" w:rsidRDefault="001E332C" w:rsidP="00263537">
            <w:pPr>
              <w:rPr>
                <w:b/>
                <w:bCs/>
              </w:rPr>
            </w:pPr>
            <w:r w:rsidRPr="00263537">
              <w:rPr>
                <w:b/>
                <w:bCs/>
              </w:rPr>
              <w:t>Position</w:t>
            </w:r>
          </w:p>
        </w:tc>
        <w:tc>
          <w:tcPr>
            <w:tcW w:w="27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58D9E" w14:textId="77777777" w:rsidR="001E332C" w:rsidRPr="00263537" w:rsidRDefault="001E332C" w:rsidP="00263537">
            <w:pPr>
              <w:rPr>
                <w:b/>
                <w:bCs/>
              </w:rPr>
            </w:pPr>
            <w:r w:rsidRPr="00263537">
              <w:rPr>
                <w:b/>
                <w:bCs/>
              </w:rPr>
              <w:t>Name</w:t>
            </w:r>
          </w:p>
        </w:tc>
      </w:tr>
      <w:tr w:rsidR="001E332C" w:rsidRPr="00263537" w14:paraId="78FBD64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5AE6D" w14:textId="77777777" w:rsidR="001E332C" w:rsidRPr="00263537" w:rsidRDefault="001E332C" w:rsidP="00263537">
            <w:r w:rsidRPr="00263537">
              <w:t>Adjunct Representative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149B6" w14:textId="3FCC9547" w:rsidR="001E332C" w:rsidRPr="00263537" w:rsidRDefault="00E23282" w:rsidP="00263537">
            <w:r>
              <w:t>Vacant</w:t>
            </w:r>
          </w:p>
        </w:tc>
      </w:tr>
      <w:tr w:rsidR="006B3FEB" w:rsidRPr="00263537" w14:paraId="4A5202BB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B08982" w14:textId="056D2B33" w:rsidR="006B3FEB" w:rsidRPr="00263537" w:rsidRDefault="006B3FEB" w:rsidP="00263537">
            <w:r>
              <w:t>Administration</w:t>
            </w:r>
            <w:r w:rsidR="00052607">
              <w:t xml:space="preserve"> 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9821B5" w14:textId="245236E6" w:rsidR="006B3FEB" w:rsidRPr="00263537" w:rsidRDefault="00052607" w:rsidP="00263537">
            <w:r>
              <w:t>Sand</w:t>
            </w:r>
            <w:r w:rsidR="00D06875">
              <w:t>i</w:t>
            </w:r>
            <w:r>
              <w:t xml:space="preserve"> Owens</w:t>
            </w:r>
          </w:p>
        </w:tc>
      </w:tr>
      <w:tr w:rsidR="001E332C" w:rsidRPr="00263537" w14:paraId="5582EAC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57CBC3" w14:textId="77777777" w:rsidR="001E332C" w:rsidRPr="00263537" w:rsidRDefault="001E332C" w:rsidP="00263537">
            <w:r w:rsidRPr="00263537">
              <w:t>Agriculture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0E8C1" w14:textId="0E3B1EA8" w:rsidR="001E332C" w:rsidRPr="00263537" w:rsidRDefault="00E23282" w:rsidP="00263537">
            <w:r>
              <w:t>Vacant</w:t>
            </w:r>
          </w:p>
        </w:tc>
      </w:tr>
      <w:tr w:rsidR="001E332C" w:rsidRPr="00263537" w14:paraId="11592C17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50C37" w14:textId="77777777" w:rsidR="001E332C" w:rsidRPr="00263537" w:rsidRDefault="001E332C" w:rsidP="00263537">
            <w:r w:rsidRPr="00263537">
              <w:t>Allied Health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25780" w14:textId="3D965C4F" w:rsidR="001E332C" w:rsidRPr="00263537" w:rsidRDefault="00E4672A" w:rsidP="00263537">
            <w:r>
              <w:t>Jacy Hill</w:t>
            </w:r>
          </w:p>
        </w:tc>
      </w:tr>
      <w:tr w:rsidR="001E332C" w:rsidRPr="00263537" w14:paraId="3A013D5F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D220F" w14:textId="77777777" w:rsidR="001E332C" w:rsidRPr="00263537" w:rsidRDefault="001E332C" w:rsidP="00263537">
            <w:r w:rsidRPr="00263537">
              <w:t>Applied Science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059AA" w14:textId="1EC1FEBA" w:rsidR="001E332C" w:rsidRPr="00263537" w:rsidRDefault="00E23282" w:rsidP="00263537">
            <w:r>
              <w:t>Vacant</w:t>
            </w:r>
          </w:p>
        </w:tc>
      </w:tr>
      <w:tr w:rsidR="001E332C" w:rsidRPr="00263537" w14:paraId="6C2005EC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C26C6" w14:textId="77777777" w:rsidR="001E332C" w:rsidRPr="00263537" w:rsidRDefault="001E332C" w:rsidP="00263537">
            <w:r w:rsidRPr="00263537">
              <w:t>Art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85BC9" w14:textId="77777777" w:rsidR="001E332C" w:rsidRPr="00263537" w:rsidRDefault="001E332C" w:rsidP="00263537">
            <w:r w:rsidRPr="00263537">
              <w:t>Joseph Tipay</w:t>
            </w:r>
          </w:p>
        </w:tc>
      </w:tr>
      <w:tr w:rsidR="001E332C" w:rsidRPr="00263537" w14:paraId="1BD96E88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02C04" w14:textId="77777777" w:rsidR="001E332C" w:rsidRPr="00263537" w:rsidRDefault="001E332C" w:rsidP="00263537">
            <w:r w:rsidRPr="00263537">
              <w:t>Behavioral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563E7" w14:textId="77777777" w:rsidR="001E332C" w:rsidRPr="00263537" w:rsidRDefault="001E332C" w:rsidP="00263537">
            <w:r w:rsidRPr="00263537">
              <w:t>David Rohac</w:t>
            </w:r>
          </w:p>
        </w:tc>
      </w:tr>
      <w:tr w:rsidR="001E332C" w:rsidRPr="00263537" w14:paraId="49214DB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7220FB" w14:textId="77777777" w:rsidR="001E332C" w:rsidRPr="00263537" w:rsidRDefault="001E332C" w:rsidP="00263537">
            <w:r w:rsidRPr="00263537">
              <w:t>Biological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684B9F" w14:textId="77777777" w:rsidR="001E332C" w:rsidRPr="00263537" w:rsidRDefault="001E332C" w:rsidP="00263537">
            <w:r w:rsidRPr="00263537">
              <w:t>Cassandra Green</w:t>
            </w:r>
          </w:p>
        </w:tc>
      </w:tr>
      <w:tr w:rsidR="001E332C" w:rsidRPr="00263537" w14:paraId="6A1D572A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EB6F4" w14:textId="77777777" w:rsidR="001E332C" w:rsidRPr="00263537" w:rsidRDefault="001E332C" w:rsidP="00263537">
            <w:r w:rsidRPr="00263537">
              <w:t>Business Education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D69D5" w14:textId="77777777" w:rsidR="001E332C" w:rsidRPr="00263537" w:rsidRDefault="001E332C" w:rsidP="00263537">
            <w:r w:rsidRPr="00263537">
              <w:t>Juan Manzano</w:t>
            </w:r>
          </w:p>
        </w:tc>
      </w:tr>
      <w:tr w:rsidR="001E332C" w:rsidRPr="00263537" w14:paraId="05696417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5DB13" w14:textId="77777777" w:rsidR="001E332C" w:rsidRPr="00263537" w:rsidRDefault="001E332C" w:rsidP="00263537">
            <w:r w:rsidRPr="00263537">
              <w:t>Child Development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D22233" w14:textId="022FCC02" w:rsidR="001E332C" w:rsidRPr="00263537" w:rsidRDefault="00435EE5" w:rsidP="00263537">
            <w:r>
              <w:t xml:space="preserve">Lilian </w:t>
            </w:r>
            <w:r w:rsidR="00310DB7">
              <w:t>Pimental-Stratton</w:t>
            </w:r>
          </w:p>
        </w:tc>
      </w:tr>
      <w:tr w:rsidR="001E332C" w:rsidRPr="00263537" w14:paraId="463E190F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1873F" w14:textId="77777777" w:rsidR="001E332C" w:rsidRPr="00263537" w:rsidRDefault="001E332C" w:rsidP="00263537">
            <w:r w:rsidRPr="00263537">
              <w:t>Communication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E3AE8" w14:textId="77777777" w:rsidR="001E332C" w:rsidRPr="00263537" w:rsidRDefault="001E332C" w:rsidP="00263537">
            <w:r w:rsidRPr="00263537">
              <w:t>Vacant</w:t>
            </w:r>
          </w:p>
        </w:tc>
      </w:tr>
      <w:tr w:rsidR="001E332C" w:rsidRPr="00263537" w14:paraId="1D91FE5E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5426A5" w14:textId="77777777" w:rsidR="001E332C" w:rsidRPr="00263537" w:rsidRDefault="001E332C" w:rsidP="00263537">
            <w:r w:rsidRPr="00263537">
              <w:t>Counseling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5B6BBF" w14:textId="2E18C29D" w:rsidR="001E332C" w:rsidRPr="00263537" w:rsidRDefault="00B8622D" w:rsidP="00263537">
            <w:r>
              <w:t>Jonathan Schultz</w:t>
            </w:r>
          </w:p>
        </w:tc>
      </w:tr>
      <w:tr w:rsidR="001E332C" w:rsidRPr="00263537" w14:paraId="4CFD530E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C3A175" w14:textId="77777777" w:rsidR="001E332C" w:rsidRPr="00263537" w:rsidRDefault="001E332C" w:rsidP="00263537">
            <w:r w:rsidRPr="00263537">
              <w:t>Culinary/Nutr/Hosp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5D036" w14:textId="77777777" w:rsidR="001E332C" w:rsidRPr="00263537" w:rsidRDefault="001E332C" w:rsidP="00263537">
            <w:r w:rsidRPr="00263537">
              <w:t>Paul Burzlaff</w:t>
            </w:r>
          </w:p>
        </w:tc>
      </w:tr>
      <w:tr w:rsidR="001E332C" w:rsidRPr="00263537" w14:paraId="36C5B8A4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80F5D" w14:textId="77777777" w:rsidR="001E332C" w:rsidRPr="00263537" w:rsidRDefault="001E332C" w:rsidP="00263537">
            <w:r w:rsidRPr="00263537">
              <w:t>Education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21D02" w14:textId="77777777" w:rsidR="001E332C" w:rsidRPr="00263537" w:rsidRDefault="001E332C" w:rsidP="00263537">
            <w:r w:rsidRPr="00263537">
              <w:t>Teresa McAllister</w:t>
            </w:r>
          </w:p>
        </w:tc>
      </w:tr>
      <w:tr w:rsidR="001E332C" w:rsidRPr="00263537" w14:paraId="475832B1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93528" w14:textId="77777777" w:rsidR="001E332C" w:rsidRPr="00263537" w:rsidRDefault="001E332C" w:rsidP="00263537">
            <w:r w:rsidRPr="00263537">
              <w:t>Engineering Systems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9279B" w14:textId="77777777" w:rsidR="001E332C" w:rsidRPr="00263537" w:rsidRDefault="001E332C" w:rsidP="00263537">
            <w:r w:rsidRPr="00263537">
              <w:t>Maryam Farahani</w:t>
            </w:r>
          </w:p>
        </w:tc>
      </w:tr>
      <w:tr w:rsidR="001E332C" w:rsidRPr="00263537" w14:paraId="16954FDF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9D78FC" w14:textId="77777777" w:rsidR="001E332C" w:rsidRPr="00263537" w:rsidRDefault="001E332C" w:rsidP="00263537">
            <w:r w:rsidRPr="00263537">
              <w:t>English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7165E" w14:textId="2FC76C93" w:rsidR="001E332C" w:rsidRPr="00263537" w:rsidRDefault="00D47BEE" w:rsidP="00263537">
            <w:r>
              <w:t>Tyler Richmond</w:t>
            </w:r>
          </w:p>
        </w:tc>
      </w:tr>
      <w:tr w:rsidR="001E332C" w:rsidRPr="00263537" w14:paraId="167ACED8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25EA96" w14:textId="77777777" w:rsidR="001E332C" w:rsidRPr="00263537" w:rsidRDefault="001E332C" w:rsidP="00263537">
            <w:r w:rsidRPr="00263537">
              <w:t>Industrial Technology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56EC2" w14:textId="77777777" w:rsidR="001E332C" w:rsidRPr="00263537" w:rsidRDefault="001E332C" w:rsidP="00263537">
            <w:r w:rsidRPr="00263537">
              <w:t>Vacant</w:t>
            </w:r>
          </w:p>
        </w:tc>
      </w:tr>
      <w:tr w:rsidR="001E332C" w:rsidRPr="00263537" w14:paraId="3B198A31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DDF42" w14:textId="77777777" w:rsidR="001E332C" w:rsidRPr="00263537" w:rsidRDefault="001E332C" w:rsidP="00263537">
            <w:r w:rsidRPr="00263537">
              <w:t>Kinesiology/Health/Ath.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A8F97" w14:textId="77777777" w:rsidR="001E332C" w:rsidRPr="00263537" w:rsidRDefault="001E332C" w:rsidP="00263537">
            <w:r w:rsidRPr="00263537">
              <w:t>Alexis Millard</w:t>
            </w:r>
          </w:p>
        </w:tc>
      </w:tr>
      <w:tr w:rsidR="001E332C" w:rsidRPr="00263537" w14:paraId="0CBF0E07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D759A2" w14:textId="77777777" w:rsidR="001E332C" w:rsidRPr="00263537" w:rsidRDefault="001E332C" w:rsidP="00263537">
            <w:r w:rsidRPr="00263537">
              <w:t>Library/Academic Tech.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681E8" w14:textId="77777777" w:rsidR="001E332C" w:rsidRPr="00263537" w:rsidRDefault="001E332C" w:rsidP="00263537">
            <w:r w:rsidRPr="00263537">
              <w:t>Laura Luiz</w:t>
            </w:r>
          </w:p>
        </w:tc>
      </w:tr>
      <w:tr w:rsidR="001E332C" w:rsidRPr="00263537" w14:paraId="0A4FAFC9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9E11C" w14:textId="77777777" w:rsidR="001E332C" w:rsidRPr="00263537" w:rsidRDefault="001E332C" w:rsidP="00263537">
            <w:r w:rsidRPr="00263537">
              <w:t>Mathematics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DBC58" w14:textId="02C58CC6" w:rsidR="001E332C" w:rsidRPr="00263537" w:rsidRDefault="00EE19FC" w:rsidP="00263537">
            <w:r>
              <w:t>Selena Suarez</w:t>
            </w:r>
          </w:p>
        </w:tc>
      </w:tr>
      <w:tr w:rsidR="001E332C" w:rsidRPr="00263537" w14:paraId="217B16CE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76E43" w14:textId="77777777" w:rsidR="001E332C" w:rsidRPr="00263537" w:rsidRDefault="001E332C" w:rsidP="00263537">
            <w:r w:rsidRPr="00263537">
              <w:t>Nursing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EDDBAD" w14:textId="77777777" w:rsidR="001E332C" w:rsidRPr="00263537" w:rsidRDefault="001E332C" w:rsidP="00263537">
            <w:r w:rsidRPr="00263537">
              <w:t>Debra Kennedy</w:t>
            </w:r>
          </w:p>
        </w:tc>
      </w:tr>
      <w:tr w:rsidR="001E332C" w:rsidRPr="00263537" w14:paraId="3ED7B9D4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26B28F" w14:textId="77777777" w:rsidR="001E332C" w:rsidRPr="00263537" w:rsidRDefault="001E332C" w:rsidP="00263537">
            <w:r w:rsidRPr="00263537">
              <w:t>Performing Arts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CC3A3" w14:textId="77777777" w:rsidR="001E332C" w:rsidRPr="00263537" w:rsidRDefault="001E332C" w:rsidP="00263537">
            <w:r w:rsidRPr="00263537">
              <w:t>Cody Ganger</w:t>
            </w:r>
          </w:p>
        </w:tc>
      </w:tr>
      <w:tr w:rsidR="001E332C" w:rsidRPr="00263537" w14:paraId="0CA145B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00C7A3" w14:textId="77777777" w:rsidR="001E332C" w:rsidRPr="00263537" w:rsidRDefault="001E332C" w:rsidP="00263537">
            <w:r w:rsidRPr="00263537">
              <w:t>Philosophy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7BF50" w14:textId="6D331754" w:rsidR="001E332C" w:rsidRPr="00263537" w:rsidRDefault="00E23282" w:rsidP="00263537">
            <w:r>
              <w:t>Vacant</w:t>
            </w:r>
          </w:p>
        </w:tc>
      </w:tr>
      <w:tr w:rsidR="001E332C" w:rsidRPr="00263537" w14:paraId="38E5EC38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BAA63" w14:textId="77777777" w:rsidR="001E332C" w:rsidRPr="00263537" w:rsidRDefault="001E332C" w:rsidP="00263537">
            <w:r w:rsidRPr="00263537">
              <w:t>Physical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460F2" w14:textId="77777777" w:rsidR="001E332C" w:rsidRPr="00263537" w:rsidRDefault="001E332C" w:rsidP="00263537">
            <w:r w:rsidRPr="00263537">
              <w:t>Anna Plett</w:t>
            </w:r>
          </w:p>
        </w:tc>
      </w:tr>
      <w:tr w:rsidR="001E332C" w:rsidRPr="00263537" w14:paraId="1442A29D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3E700" w14:textId="77777777" w:rsidR="001E332C" w:rsidRPr="00263537" w:rsidRDefault="001E332C" w:rsidP="00263537">
            <w:r w:rsidRPr="00263537">
              <w:t>Public Safety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1CFDB" w14:textId="77777777" w:rsidR="001E332C" w:rsidRPr="00263537" w:rsidRDefault="001E332C" w:rsidP="00263537">
            <w:r w:rsidRPr="00263537">
              <w:t>Jana Richardson</w:t>
            </w:r>
          </w:p>
        </w:tc>
      </w:tr>
      <w:tr w:rsidR="001E332C" w:rsidRPr="00263537" w14:paraId="036B47F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5199B" w14:textId="77777777" w:rsidR="001E332C" w:rsidRPr="00263537" w:rsidRDefault="001E332C" w:rsidP="00263537">
            <w:r w:rsidRPr="00263537">
              <w:lastRenderedPageBreak/>
              <w:t>Social Sciences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942E78" w14:textId="77777777" w:rsidR="001E332C" w:rsidRPr="00263537" w:rsidRDefault="001E332C" w:rsidP="00263537">
            <w:r w:rsidRPr="00263537">
              <w:t>Jennifer Grohol</w:t>
            </w:r>
          </w:p>
        </w:tc>
      </w:tr>
      <w:tr w:rsidR="001E332C" w:rsidRPr="00263537" w14:paraId="373937EC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3F7BD" w14:textId="77777777" w:rsidR="001E332C" w:rsidRPr="00263537" w:rsidRDefault="001E332C" w:rsidP="00263537">
            <w:r w:rsidRPr="00263537">
              <w:t>World Language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3EBEC" w14:textId="34D1D323" w:rsidR="001E332C" w:rsidRPr="00263537" w:rsidRDefault="005D7D4E" w:rsidP="00263537">
            <w:r>
              <w:t>Vacant</w:t>
            </w:r>
          </w:p>
        </w:tc>
      </w:tr>
      <w:tr w:rsidR="001E332C" w:rsidRPr="00263537" w14:paraId="0444ECDD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33D11" w14:textId="77777777" w:rsidR="001E332C" w:rsidRPr="00263537" w:rsidRDefault="001E332C" w:rsidP="00263537">
            <w:r w:rsidRPr="00263537">
              <w:t>Student Government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EA70F8" w14:textId="77777777" w:rsidR="001E332C" w:rsidRPr="00263537" w:rsidRDefault="001E332C" w:rsidP="00263537">
            <w:r w:rsidRPr="00263537">
              <w:t>Khalfani Mackey</w:t>
            </w:r>
          </w:p>
        </w:tc>
      </w:tr>
      <w:tr w:rsidR="001E332C" w:rsidRPr="00263537" w14:paraId="778141B2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3F855E" w14:textId="77777777" w:rsidR="001E332C" w:rsidRPr="00263537" w:rsidRDefault="001E332C" w:rsidP="00263537">
            <w:r w:rsidRPr="00263537">
              <w:t>Member-at-Large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C5200" w14:textId="77777777" w:rsidR="001E332C" w:rsidRPr="00263537" w:rsidRDefault="001E332C" w:rsidP="00263537">
            <w:r w:rsidRPr="00263537">
              <w:t>David Neville</w:t>
            </w:r>
          </w:p>
        </w:tc>
      </w:tr>
      <w:tr w:rsidR="001E332C" w:rsidRPr="00263537" w14:paraId="1EFB5073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C24693" w14:textId="77777777" w:rsidR="001E332C" w:rsidRPr="00263537" w:rsidRDefault="001E332C" w:rsidP="00263537">
            <w:r w:rsidRPr="00263537">
              <w:t>Member-at-Large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A3804" w14:textId="70611DEE" w:rsidR="001E332C" w:rsidRPr="00263537" w:rsidRDefault="0040574E" w:rsidP="00263537">
            <w:r>
              <w:t>Vacant</w:t>
            </w:r>
          </w:p>
        </w:tc>
      </w:tr>
      <w:tr w:rsidR="001E332C" w:rsidRPr="00263537" w14:paraId="52DC756B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A18F5" w14:textId="77777777" w:rsidR="001E332C" w:rsidRPr="00263537" w:rsidRDefault="001E332C" w:rsidP="00263537">
            <w:r w:rsidRPr="00263537">
              <w:t>Member-at-Large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C25EC" w14:textId="77777777" w:rsidR="001E332C" w:rsidRPr="00263537" w:rsidRDefault="001E332C" w:rsidP="00263537">
            <w:r w:rsidRPr="00263537">
              <w:t>Vacant</w:t>
            </w:r>
          </w:p>
        </w:tc>
      </w:tr>
      <w:tr w:rsidR="001E332C" w:rsidRPr="00263537" w14:paraId="434ABD3C" w14:textId="77777777" w:rsidTr="001E332C">
        <w:trPr>
          <w:trHeight w:val="315"/>
        </w:trPr>
        <w:tc>
          <w:tcPr>
            <w:tcW w:w="2650" w:type="dxa"/>
            <w:tcBorders>
              <w:top w:val="nil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16954" w14:textId="77777777" w:rsidR="001E332C" w:rsidRPr="00263537" w:rsidRDefault="001E332C" w:rsidP="00263537">
            <w:r w:rsidRPr="00263537">
              <w:t>Institutional Effectiveness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82A517" w14:textId="77777777" w:rsidR="001E332C" w:rsidRPr="00263537" w:rsidRDefault="001E332C" w:rsidP="00263537">
            <w:r w:rsidRPr="00263537">
              <w:t>Sooyeon Kim</w:t>
            </w:r>
          </w:p>
        </w:tc>
      </w:tr>
    </w:tbl>
    <w:p w14:paraId="1A8B2D1A" w14:textId="197175B9" w:rsidR="00BA7147" w:rsidRPr="00BA7147" w:rsidRDefault="00BA7147" w:rsidP="00BA7147"/>
    <w:p w14:paraId="06C64CE9" w14:textId="77777777" w:rsidR="001E332C" w:rsidRDefault="001E332C" w:rsidP="002B2645">
      <w:pPr>
        <w:rPr>
          <w:rFonts w:eastAsia="Arial"/>
        </w:rPr>
      </w:pPr>
    </w:p>
    <w:p w14:paraId="7B430A8A" w14:textId="77777777" w:rsidR="001E332C" w:rsidRDefault="001E332C" w:rsidP="002B2645">
      <w:pPr>
        <w:rPr>
          <w:rFonts w:eastAsia="Arial"/>
        </w:rPr>
      </w:pPr>
    </w:p>
    <w:p w14:paraId="30B64165" w14:textId="77777777" w:rsidR="001E332C" w:rsidRDefault="001E332C" w:rsidP="002B2645">
      <w:pPr>
        <w:rPr>
          <w:rFonts w:eastAsia="Arial"/>
        </w:rPr>
      </w:pPr>
    </w:p>
    <w:p w14:paraId="67FAA5E1" w14:textId="77777777" w:rsidR="001E332C" w:rsidRDefault="001E332C" w:rsidP="002B2645">
      <w:pPr>
        <w:rPr>
          <w:rFonts w:eastAsia="Arial"/>
        </w:rPr>
      </w:pPr>
    </w:p>
    <w:p w14:paraId="301ECEB4" w14:textId="77777777" w:rsidR="001E332C" w:rsidRDefault="001E332C" w:rsidP="002B2645">
      <w:pPr>
        <w:rPr>
          <w:rFonts w:eastAsia="Arial"/>
        </w:rPr>
      </w:pPr>
    </w:p>
    <w:p w14:paraId="1A8F6953" w14:textId="77777777" w:rsidR="001E332C" w:rsidRDefault="001E332C" w:rsidP="002B2645">
      <w:pPr>
        <w:rPr>
          <w:rFonts w:eastAsia="Arial"/>
        </w:rPr>
      </w:pPr>
    </w:p>
    <w:p w14:paraId="40AB3941" w14:textId="77777777" w:rsidR="001E332C" w:rsidRDefault="001E332C" w:rsidP="002B2645">
      <w:pPr>
        <w:rPr>
          <w:rFonts w:eastAsia="Arial"/>
        </w:rPr>
      </w:pPr>
    </w:p>
    <w:p w14:paraId="32DD4681" w14:textId="0933A010" w:rsidR="00994861" w:rsidRPr="002F6E36" w:rsidRDefault="00994861" w:rsidP="002B2645">
      <w:pPr>
        <w:rPr>
          <w:rFonts w:eastAsia="Arial" w:cstheme="minorHAnsi"/>
        </w:rPr>
      </w:pPr>
    </w:p>
    <w:p w14:paraId="6DE68433" w14:textId="71310472" w:rsidR="00994861" w:rsidRDefault="00994861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21607F">
        <w:rPr>
          <w:rFonts w:asciiTheme="minorHAnsi" w:eastAsia="Arial" w:hAnsiTheme="minorHAnsi" w:cstheme="minorHAnsi"/>
          <w:color w:val="C00000"/>
        </w:rPr>
        <w:t>Meeting Dates/Times</w:t>
      </w:r>
    </w:p>
    <w:p w14:paraId="75B79A21" w14:textId="10BD9336" w:rsidR="007A661E" w:rsidRPr="007A661E" w:rsidRDefault="007A661E" w:rsidP="007A661E">
      <w:r w:rsidRPr="007A661E">
        <w:t xml:space="preserve">Every 1st and 3rd Friday via Zoom </w:t>
      </w:r>
      <w:r>
        <w:t xml:space="preserve">@ </w:t>
      </w:r>
      <w:r w:rsidRPr="007A661E">
        <w:t>10:30a</w:t>
      </w:r>
      <w:r>
        <w:t xml:space="preserve">m – </w:t>
      </w:r>
      <w:r w:rsidRPr="007A661E">
        <w:t>12</w:t>
      </w:r>
      <w:r>
        <w:t>:00</w:t>
      </w:r>
      <w:r w:rsidRPr="007A661E">
        <w:t>p</w:t>
      </w:r>
      <w:r>
        <w:t>m</w:t>
      </w:r>
    </w:p>
    <w:p w14:paraId="4C210F2F" w14:textId="6B5AB5F1" w:rsidR="002F0454" w:rsidRDefault="002F0454" w:rsidP="002F0454">
      <w:pPr>
        <w:pStyle w:val="ListParagraph"/>
        <w:numPr>
          <w:ilvl w:val="0"/>
          <w:numId w:val="4"/>
        </w:numPr>
        <w:rPr>
          <w:rFonts w:eastAsia="Arial" w:cstheme="minorHAnsi"/>
        </w:rPr>
      </w:pPr>
      <w:r>
        <w:rPr>
          <w:rFonts w:eastAsia="Arial" w:cstheme="minorHAnsi"/>
        </w:rPr>
        <w:t>10/0</w:t>
      </w:r>
      <w:r w:rsidR="0054721A">
        <w:rPr>
          <w:rFonts w:eastAsia="Arial" w:cstheme="minorHAnsi"/>
        </w:rPr>
        <w:t>2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10/1</w:t>
      </w:r>
      <w:r w:rsidR="0054721A">
        <w:rPr>
          <w:rFonts w:eastAsia="Arial" w:cstheme="minorHAnsi"/>
        </w:rPr>
        <w:t>6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11/0</w:t>
      </w:r>
      <w:r w:rsidR="00353D81">
        <w:rPr>
          <w:rFonts w:eastAsia="Arial" w:cstheme="minorHAnsi"/>
        </w:rPr>
        <w:t>6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11/2</w:t>
      </w:r>
      <w:r w:rsidR="00957953">
        <w:rPr>
          <w:rFonts w:eastAsia="Arial" w:cstheme="minorHAnsi"/>
        </w:rPr>
        <w:t>0</w:t>
      </w:r>
      <w:r>
        <w:rPr>
          <w:rFonts w:eastAsia="Arial" w:cstheme="minorHAnsi"/>
        </w:rPr>
        <w:t>/2</w:t>
      </w:r>
      <w:r w:rsidR="00D724D0">
        <w:rPr>
          <w:rFonts w:eastAsia="Arial" w:cstheme="minorHAnsi"/>
        </w:rPr>
        <w:t>6</w:t>
      </w:r>
      <w:r>
        <w:rPr>
          <w:rFonts w:eastAsia="Arial" w:cstheme="minorHAnsi"/>
        </w:rPr>
        <w:t>, 12/0</w:t>
      </w:r>
      <w:r w:rsidR="00957953">
        <w:rPr>
          <w:rFonts w:eastAsia="Arial" w:cstheme="minorHAnsi"/>
        </w:rPr>
        <w:t>4</w:t>
      </w:r>
      <w:r>
        <w:rPr>
          <w:rFonts w:eastAsia="Arial" w:cstheme="minorHAnsi"/>
        </w:rPr>
        <w:t>/2</w:t>
      </w:r>
      <w:r w:rsidR="00B9577B">
        <w:rPr>
          <w:rFonts w:eastAsia="Arial" w:cstheme="minorHAnsi"/>
        </w:rPr>
        <w:t>6</w:t>
      </w:r>
    </w:p>
    <w:p w14:paraId="342AD377" w14:textId="54F66026" w:rsidR="000927D9" w:rsidRPr="007F1BFB" w:rsidRDefault="000B0E43" w:rsidP="000927D9">
      <w:pPr>
        <w:pStyle w:val="ListParagraph"/>
        <w:numPr>
          <w:ilvl w:val="0"/>
          <w:numId w:val="4"/>
        </w:numPr>
        <w:rPr>
          <w:rFonts w:eastAsia="Arial" w:cstheme="minorHAnsi"/>
        </w:rPr>
      </w:pPr>
      <w:hyperlink r:id="rId9" w:history="1">
        <w:r w:rsidRPr="000B0E43">
          <w:rPr>
            <w:rStyle w:val="Hyperlink"/>
            <w:rFonts w:eastAsia="Arial" w:cstheme="minorHAnsi"/>
          </w:rPr>
          <w:t>Link to Meeting Room</w:t>
        </w:r>
      </w:hyperlink>
    </w:p>
    <w:p w14:paraId="242F95A1" w14:textId="7F9B4140" w:rsidR="00994861" w:rsidRPr="007A661E" w:rsidRDefault="00994861" w:rsidP="4F06FB9C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Call to Order</w:t>
      </w:r>
      <w:r w:rsidR="007F1BFB"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779DA070" w:rsidRPr="4F06FB9C">
        <w:rPr>
          <w:rFonts w:asciiTheme="minorHAnsi" w:eastAsia="Arial" w:hAnsiTheme="minorHAnsi" w:cstheme="minorBidi"/>
          <w:color w:val="C00000"/>
        </w:rPr>
        <w:t xml:space="preserve">5 </w:t>
      </w:r>
      <w:r w:rsidR="007F1BFB" w:rsidRPr="4F06FB9C">
        <w:rPr>
          <w:rFonts w:asciiTheme="minorHAnsi" w:eastAsia="Arial" w:hAnsiTheme="minorHAnsi" w:cstheme="minorBidi"/>
          <w:color w:val="C00000"/>
        </w:rPr>
        <w:t>min)</w:t>
      </w:r>
    </w:p>
    <w:p w14:paraId="5DC41CF1" w14:textId="77EC5AC5" w:rsidR="008E74EC" w:rsidRPr="002F6E36" w:rsidRDefault="007A661E" w:rsidP="007A661E">
      <w:pPr>
        <w:pStyle w:val="Heading1"/>
        <w:rPr>
          <w:rStyle w:val="SubtleEmphasis"/>
          <w:rFonts w:eastAsia="Arial" w:cstheme="minorHAnsi"/>
        </w:rPr>
      </w:pPr>
      <w:r>
        <w:rPr>
          <w:rFonts w:asciiTheme="minorHAnsi" w:eastAsia="Arial" w:hAnsiTheme="minorHAnsi" w:cstheme="minorHAnsi"/>
          <w:color w:val="C00000"/>
        </w:rPr>
        <w:t>Good, Welfare</w:t>
      </w:r>
      <w:r w:rsidR="000927D9">
        <w:rPr>
          <w:rFonts w:asciiTheme="minorHAnsi" w:eastAsia="Arial" w:hAnsiTheme="minorHAnsi" w:cstheme="minorHAnsi"/>
          <w:color w:val="C00000"/>
        </w:rPr>
        <w:t xml:space="preserve"> &amp; Concerns</w:t>
      </w:r>
    </w:p>
    <w:p w14:paraId="479720FE" w14:textId="16602F8A" w:rsidR="00994861" w:rsidRPr="000927D9" w:rsidRDefault="000927D9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0927D9">
        <w:rPr>
          <w:rFonts w:asciiTheme="minorHAnsi" w:eastAsia="Arial" w:hAnsiTheme="minorHAnsi" w:cstheme="minorHAnsi"/>
          <w:color w:val="C00000"/>
        </w:rPr>
        <w:t xml:space="preserve">Review &amp; </w:t>
      </w:r>
      <w:r w:rsidR="00994861" w:rsidRPr="000927D9">
        <w:rPr>
          <w:rFonts w:asciiTheme="minorHAnsi" w:eastAsia="Arial" w:hAnsiTheme="minorHAnsi" w:cstheme="minorHAnsi"/>
          <w:color w:val="C00000"/>
        </w:rPr>
        <w:t>Approval of Meeting Minutes</w:t>
      </w:r>
      <w:r>
        <w:rPr>
          <w:rFonts w:asciiTheme="minorHAnsi" w:eastAsia="Arial" w:hAnsiTheme="minorHAnsi" w:cstheme="minorHAnsi"/>
          <w:color w:val="C00000"/>
        </w:rPr>
        <w:t xml:space="preserve"> (&lt; 5 minutes)</w:t>
      </w:r>
    </w:p>
    <w:p w14:paraId="0BD98924" w14:textId="168E7FBD" w:rsidR="008E74EC" w:rsidRDefault="00A43442" w:rsidP="4F06FB9C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May</w:t>
      </w:r>
      <w:r w:rsidR="004C1518">
        <w:rPr>
          <w:rFonts w:eastAsia="Arial"/>
        </w:rPr>
        <w:t xml:space="preserve"> </w:t>
      </w:r>
      <w:r>
        <w:rPr>
          <w:rFonts w:eastAsia="Arial"/>
        </w:rPr>
        <w:t>1</w:t>
      </w:r>
      <w:r w:rsidR="000927D9" w:rsidRPr="4F06FB9C">
        <w:rPr>
          <w:rFonts w:eastAsia="Arial"/>
        </w:rPr>
        <w:t>, 202</w:t>
      </w:r>
      <w:r w:rsidR="00C65CB5">
        <w:rPr>
          <w:rFonts w:eastAsia="Arial"/>
        </w:rPr>
        <w:t>6</w:t>
      </w:r>
    </w:p>
    <w:p w14:paraId="3FBC2DAF" w14:textId="69CA3D67" w:rsidR="00A01C21" w:rsidRDefault="00A01C21" w:rsidP="4F06FB9C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September 4</w:t>
      </w:r>
      <w:r w:rsidR="00EB30B0">
        <w:rPr>
          <w:rFonts w:eastAsia="Arial"/>
        </w:rPr>
        <w:t>, 2026</w:t>
      </w:r>
    </w:p>
    <w:p w14:paraId="0F6E0ECD" w14:textId="40B282E0" w:rsidR="00133692" w:rsidRDefault="00F36F24" w:rsidP="4F06FB9C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September</w:t>
      </w:r>
      <w:r w:rsidR="00133692">
        <w:rPr>
          <w:rFonts w:eastAsia="Arial"/>
        </w:rPr>
        <w:t xml:space="preserve"> 18</w:t>
      </w:r>
      <w:r w:rsidR="00133692" w:rsidRPr="00133692">
        <w:rPr>
          <w:rFonts w:eastAsia="Arial"/>
          <w:vertAlign w:val="superscript"/>
        </w:rPr>
        <w:t>th</w:t>
      </w:r>
      <w:r w:rsidR="00133692">
        <w:rPr>
          <w:rFonts w:eastAsia="Arial"/>
        </w:rPr>
        <w:t>, 2026</w:t>
      </w:r>
    </w:p>
    <w:p w14:paraId="0B8BC28E" w14:textId="64F88658" w:rsidR="00054467" w:rsidRPr="000927D9" w:rsidRDefault="00054467" w:rsidP="00054467">
      <w:pPr>
        <w:pStyle w:val="Heading1"/>
        <w:rPr>
          <w:rFonts w:asciiTheme="minorHAnsi" w:eastAsia="Arial" w:hAnsiTheme="minorHAnsi" w:cstheme="minorHAnsi"/>
          <w:color w:val="C00000"/>
        </w:rPr>
      </w:pPr>
      <w:r w:rsidRPr="000927D9">
        <w:rPr>
          <w:rFonts w:asciiTheme="minorHAnsi" w:eastAsia="Arial" w:hAnsiTheme="minorHAnsi" w:cstheme="minorHAnsi"/>
          <w:color w:val="C00000"/>
        </w:rPr>
        <w:t>Re</w:t>
      </w:r>
      <w:r>
        <w:rPr>
          <w:rFonts w:asciiTheme="minorHAnsi" w:eastAsia="Arial" w:hAnsiTheme="minorHAnsi" w:cstheme="minorHAnsi"/>
          <w:color w:val="C00000"/>
        </w:rPr>
        <w:t>ports</w:t>
      </w:r>
      <w:r w:rsidR="007F1BFB">
        <w:rPr>
          <w:rFonts w:asciiTheme="minorHAnsi" w:eastAsia="Arial" w:hAnsiTheme="minorHAnsi" w:cstheme="minorHAnsi"/>
          <w:color w:val="C00000"/>
        </w:rPr>
        <w:t xml:space="preserve"> (</w:t>
      </w:r>
      <w:r w:rsidR="007714B4">
        <w:rPr>
          <w:rFonts w:asciiTheme="minorHAnsi" w:eastAsia="Arial" w:hAnsiTheme="minorHAnsi" w:cstheme="minorHAnsi"/>
          <w:color w:val="C00000"/>
        </w:rPr>
        <w:t>10</w:t>
      </w:r>
      <w:r w:rsidR="007F1BFB">
        <w:rPr>
          <w:rFonts w:asciiTheme="minorHAnsi" w:eastAsia="Arial" w:hAnsiTheme="minorHAnsi" w:cstheme="minorHAnsi"/>
          <w:color w:val="C00000"/>
        </w:rPr>
        <w:t xml:space="preserve"> minutes)</w:t>
      </w:r>
    </w:p>
    <w:p w14:paraId="37F76DA0" w14:textId="6573454D" w:rsidR="00054467" w:rsidRPr="00054467" w:rsidRDefault="00054467" w:rsidP="00054467">
      <w:pPr>
        <w:pStyle w:val="ListParagraph"/>
        <w:numPr>
          <w:ilvl w:val="0"/>
          <w:numId w:val="5"/>
        </w:numPr>
        <w:rPr>
          <w:rFonts w:eastAsia="Arial" w:cstheme="minorHAnsi"/>
          <w:lang w:val="en"/>
        </w:rPr>
      </w:pPr>
      <w:r w:rsidRPr="4F06FB9C">
        <w:rPr>
          <w:rFonts w:eastAsia="Arial"/>
          <w:lang w:val="en"/>
        </w:rPr>
        <w:t>Faculty co-chair</w:t>
      </w:r>
    </w:p>
    <w:p w14:paraId="17ABA36B" w14:textId="64C26DA3" w:rsidR="00054467" w:rsidRPr="00054467" w:rsidRDefault="00054467" w:rsidP="00054467">
      <w:pPr>
        <w:pStyle w:val="ListParagraph"/>
        <w:numPr>
          <w:ilvl w:val="0"/>
          <w:numId w:val="5"/>
        </w:numPr>
        <w:rPr>
          <w:rFonts w:eastAsia="Arial" w:cstheme="minorHAnsi"/>
          <w:lang w:val="en"/>
        </w:rPr>
      </w:pPr>
      <w:r w:rsidRPr="00054467">
        <w:rPr>
          <w:rFonts w:eastAsia="Arial" w:cstheme="minorHAnsi"/>
          <w:lang w:val="en"/>
        </w:rPr>
        <w:t>Administrative co-chair</w:t>
      </w:r>
    </w:p>
    <w:p w14:paraId="3A217098" w14:textId="612978FF" w:rsidR="004F18D3" w:rsidRPr="000927D9" w:rsidRDefault="004F18D3" w:rsidP="004F18D3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#1 (</w:t>
      </w:r>
      <w:r w:rsidR="00C60636">
        <w:rPr>
          <w:rFonts w:asciiTheme="minorHAnsi" w:eastAsia="Arial" w:hAnsiTheme="minorHAnsi" w:cstheme="minorBidi"/>
          <w:color w:val="C00000"/>
        </w:rPr>
        <w:t>20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2FE95B06" w14:textId="6A489EF1" w:rsidR="004F18D3" w:rsidRPr="00EA1B06" w:rsidRDefault="00EE621E" w:rsidP="00EA1B06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/>
        </w:rPr>
        <w:t>AI Presentation with Alex Rockey</w:t>
      </w:r>
    </w:p>
    <w:p w14:paraId="0C5A8389" w14:textId="6373919B" w:rsidR="00994861" w:rsidRPr="000927D9" w:rsidRDefault="00994861" w:rsidP="4F06FB9C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 w:rsidR="005D034B">
        <w:rPr>
          <w:rFonts w:asciiTheme="minorHAnsi" w:eastAsia="Arial" w:hAnsiTheme="minorHAnsi" w:cstheme="minorBidi"/>
          <w:color w:val="C00000"/>
        </w:rPr>
        <w:t>2</w:t>
      </w:r>
      <w:r w:rsidR="000927D9"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7A40FE">
        <w:rPr>
          <w:rFonts w:asciiTheme="minorHAnsi" w:eastAsia="Arial" w:hAnsiTheme="minorHAnsi" w:cstheme="minorBidi"/>
          <w:color w:val="C00000"/>
        </w:rPr>
        <w:t>10</w:t>
      </w:r>
      <w:r w:rsidR="000927D9"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4A208249" w14:textId="59C6C3C2" w:rsidR="60D50280" w:rsidRPr="007A40FE" w:rsidRDefault="000C547A" w:rsidP="007A40FE">
      <w:pPr>
        <w:pStyle w:val="ListParagraph"/>
        <w:numPr>
          <w:ilvl w:val="0"/>
          <w:numId w:val="5"/>
        </w:numPr>
        <w:rPr>
          <w:rFonts w:eastAsia="Arial"/>
        </w:rPr>
      </w:pPr>
      <w:r>
        <w:rPr>
          <w:rFonts w:eastAsia="Arial" w:cstheme="minorHAnsi"/>
        </w:rPr>
        <w:t>Rebranding Discussion</w:t>
      </w:r>
      <w:r w:rsidR="00431BF1">
        <w:rPr>
          <w:rFonts w:eastAsia="Arial" w:cstheme="minorHAnsi"/>
        </w:rPr>
        <w:t xml:space="preserve"> 2</w:t>
      </w:r>
      <w:r>
        <w:rPr>
          <w:rFonts w:eastAsia="Arial" w:cstheme="minorHAnsi"/>
        </w:rPr>
        <w:t xml:space="preserve">: Changes to the </w:t>
      </w:r>
      <w:r w:rsidR="00431BF1">
        <w:rPr>
          <w:rFonts w:eastAsia="Arial" w:cstheme="minorHAnsi"/>
        </w:rPr>
        <w:t xml:space="preserve">Name and </w:t>
      </w:r>
      <w:r>
        <w:rPr>
          <w:rFonts w:eastAsia="Arial" w:cstheme="minorHAnsi"/>
        </w:rPr>
        <w:t>Charge</w:t>
      </w:r>
    </w:p>
    <w:p w14:paraId="622292C7" w14:textId="6AF39473" w:rsidR="00910133" w:rsidRPr="00054467" w:rsidRDefault="00910133" w:rsidP="00910133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 w:rsidR="005D034B">
        <w:rPr>
          <w:rFonts w:asciiTheme="minorHAnsi" w:eastAsia="Arial" w:hAnsiTheme="minorHAnsi" w:cstheme="minorBidi"/>
          <w:color w:val="C00000"/>
        </w:rPr>
        <w:t>3</w:t>
      </w:r>
      <w:r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4C10C9">
        <w:rPr>
          <w:rFonts w:asciiTheme="minorHAnsi" w:eastAsia="Arial" w:hAnsiTheme="minorHAnsi" w:cstheme="minorBidi"/>
          <w:color w:val="C00000"/>
        </w:rPr>
        <w:t>1</w:t>
      </w:r>
      <w:r w:rsidR="000C547A">
        <w:rPr>
          <w:rFonts w:asciiTheme="minorHAnsi" w:eastAsia="Arial" w:hAnsiTheme="minorHAnsi" w:cstheme="minorBidi"/>
          <w:color w:val="C00000"/>
        </w:rPr>
        <w:t>0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5C6DA07C" w14:textId="0F8D9B6F" w:rsidR="00EB2D11" w:rsidRPr="00CD7957" w:rsidRDefault="000C547A" w:rsidP="00CD7957">
      <w:pPr>
        <w:pStyle w:val="ListParagraph"/>
        <w:numPr>
          <w:ilvl w:val="0"/>
          <w:numId w:val="2"/>
        </w:numPr>
        <w:rPr>
          <w:rFonts w:eastAsia="Arial" w:cstheme="minorHAnsi"/>
        </w:rPr>
      </w:pPr>
      <w:r>
        <w:t>Second Read: Committee Charges and Goals (Voting Item)</w:t>
      </w:r>
      <w:r>
        <w:rPr>
          <w:rFonts w:eastAsia="Arial" w:cstheme="minorHAnsi"/>
        </w:rPr>
        <w:t xml:space="preserve"> </w:t>
      </w:r>
    </w:p>
    <w:p w14:paraId="1803E0C4" w14:textId="1FE289C5" w:rsidR="008A063D" w:rsidRPr="00054467" w:rsidRDefault="008A063D" w:rsidP="008A063D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>
        <w:rPr>
          <w:rFonts w:asciiTheme="minorHAnsi" w:eastAsia="Arial" w:hAnsiTheme="minorHAnsi" w:cstheme="minorBidi"/>
          <w:color w:val="C00000"/>
        </w:rPr>
        <w:t>4</w:t>
      </w:r>
      <w:r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362D6A">
        <w:rPr>
          <w:rFonts w:asciiTheme="minorHAnsi" w:eastAsia="Arial" w:hAnsiTheme="minorHAnsi" w:cstheme="minorBidi"/>
          <w:color w:val="C00000"/>
        </w:rPr>
        <w:t>1</w:t>
      </w:r>
      <w:r>
        <w:rPr>
          <w:rFonts w:asciiTheme="minorHAnsi" w:eastAsia="Arial" w:hAnsiTheme="minorHAnsi" w:cstheme="minorBidi"/>
          <w:color w:val="C00000"/>
        </w:rPr>
        <w:t>0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2AC30E2F" w14:textId="1A33BD1F" w:rsidR="008A063D" w:rsidRDefault="000C547A" w:rsidP="008A063D">
      <w:pPr>
        <w:pStyle w:val="ListParagraph"/>
        <w:numPr>
          <w:ilvl w:val="0"/>
          <w:numId w:val="5"/>
        </w:numPr>
      </w:pPr>
      <w:r>
        <w:t>Second Read: Faculty Co-Chair Job Responsibilitie</w:t>
      </w:r>
      <w:r w:rsidR="00B37363">
        <w:t>s</w:t>
      </w:r>
      <w:r>
        <w:t xml:space="preserve"> (Voting Item)</w:t>
      </w:r>
      <w:r w:rsidR="00FE6BA2" w:rsidRPr="008A063D">
        <w:rPr>
          <w:rFonts w:eastAsia="Arial"/>
        </w:rPr>
        <w:t xml:space="preserve"> </w:t>
      </w:r>
    </w:p>
    <w:p w14:paraId="38C06D4B" w14:textId="61463E91" w:rsidR="00994861" w:rsidRPr="007F1BFB" w:rsidRDefault="00994861" w:rsidP="4F06FB9C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 w:rsidR="003B4D6E">
        <w:rPr>
          <w:rFonts w:asciiTheme="minorHAnsi" w:eastAsia="Arial" w:hAnsiTheme="minorHAnsi" w:cstheme="minorBidi"/>
          <w:color w:val="C00000"/>
        </w:rPr>
        <w:t>5</w:t>
      </w:r>
      <w:r w:rsidR="00054467"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431BF1">
        <w:rPr>
          <w:rFonts w:asciiTheme="minorHAnsi" w:eastAsia="Arial" w:hAnsiTheme="minorHAnsi" w:cstheme="minorBidi"/>
          <w:color w:val="C00000"/>
        </w:rPr>
        <w:t>5</w:t>
      </w:r>
      <w:r w:rsidR="00054467"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4FBDFD27" w14:textId="764DBE10" w:rsidR="00C66652" w:rsidRPr="00E90C5D" w:rsidRDefault="00F36F24" w:rsidP="00F912BB">
      <w:pPr>
        <w:pStyle w:val="ListParagraph"/>
        <w:numPr>
          <w:ilvl w:val="0"/>
          <w:numId w:val="1"/>
        </w:numPr>
        <w:rPr>
          <w:rFonts w:eastAsia="Arial" w:cstheme="minorHAnsi"/>
        </w:rPr>
      </w:pPr>
      <w:r>
        <w:rPr>
          <w:rFonts w:eastAsia="Arial" w:cstheme="minorHAnsi"/>
        </w:rPr>
        <w:t xml:space="preserve">ILO Discussion: </w:t>
      </w:r>
      <w:r w:rsidR="00B20632">
        <w:rPr>
          <w:rFonts w:eastAsia="Arial" w:cstheme="minorHAnsi"/>
        </w:rPr>
        <w:t>Review</w:t>
      </w:r>
      <w:r>
        <w:rPr>
          <w:rFonts w:eastAsia="Arial" w:cstheme="minorHAnsi"/>
        </w:rPr>
        <w:t xml:space="preserve"> and Artifacts</w:t>
      </w:r>
    </w:p>
    <w:p w14:paraId="69E4DDD9" w14:textId="62823A2C" w:rsidR="00E90C5D" w:rsidRPr="00054467" w:rsidRDefault="00E90C5D" w:rsidP="00E90C5D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lastRenderedPageBreak/>
        <w:t>Agenda Item #</w:t>
      </w:r>
      <w:r>
        <w:rPr>
          <w:rFonts w:asciiTheme="minorHAnsi" w:eastAsia="Arial" w:hAnsiTheme="minorHAnsi" w:cstheme="minorBidi"/>
          <w:color w:val="C00000"/>
        </w:rPr>
        <w:t>6</w:t>
      </w:r>
      <w:r w:rsidRPr="4F06FB9C">
        <w:rPr>
          <w:rFonts w:asciiTheme="minorHAnsi" w:eastAsia="Arial" w:hAnsiTheme="minorHAnsi" w:cstheme="minorBidi"/>
          <w:color w:val="C00000"/>
        </w:rPr>
        <w:t xml:space="preserve"> (</w:t>
      </w:r>
      <w:r w:rsidR="00BF392E">
        <w:rPr>
          <w:rFonts w:asciiTheme="minorHAnsi" w:eastAsia="Arial" w:hAnsiTheme="minorHAnsi" w:cstheme="minorBidi"/>
          <w:color w:val="C00000"/>
        </w:rPr>
        <w:t>5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6275255F" w14:textId="1203703A" w:rsidR="00D52BAE" w:rsidRDefault="008E045F" w:rsidP="00D52BAE">
      <w:pPr>
        <w:pStyle w:val="ListParagraph"/>
        <w:numPr>
          <w:ilvl w:val="1"/>
          <w:numId w:val="5"/>
        </w:numPr>
      </w:pPr>
      <w:r>
        <w:rPr>
          <w:rFonts w:eastAsia="Arial" w:cstheme="minorHAnsi"/>
        </w:rPr>
        <w:t>SLO Evaluation Tool: Beta Testing</w:t>
      </w:r>
    </w:p>
    <w:p w14:paraId="72B8E0D8" w14:textId="6C6F3205" w:rsidR="00D52BAE" w:rsidRDefault="00D52BAE" w:rsidP="00D52BAE">
      <w:pPr>
        <w:pStyle w:val="Heading1"/>
        <w:rPr>
          <w:rFonts w:asciiTheme="minorHAnsi" w:eastAsia="Arial" w:hAnsiTheme="minorHAnsi" w:cstheme="minorBidi"/>
          <w:color w:val="C00000"/>
        </w:rPr>
      </w:pPr>
      <w:r w:rsidRPr="4F06FB9C">
        <w:rPr>
          <w:rFonts w:asciiTheme="minorHAnsi" w:eastAsia="Arial" w:hAnsiTheme="minorHAnsi" w:cstheme="minorBidi"/>
          <w:color w:val="C00000"/>
        </w:rPr>
        <w:t>Agenda Item #</w:t>
      </w:r>
      <w:r>
        <w:rPr>
          <w:rFonts w:asciiTheme="minorHAnsi" w:eastAsia="Arial" w:hAnsiTheme="minorHAnsi" w:cstheme="minorBidi"/>
          <w:color w:val="C00000"/>
        </w:rPr>
        <w:t>7</w:t>
      </w:r>
      <w:r w:rsidRPr="4F06FB9C">
        <w:rPr>
          <w:rFonts w:asciiTheme="minorHAnsi" w:eastAsia="Arial" w:hAnsiTheme="minorHAnsi" w:cstheme="minorBidi"/>
          <w:color w:val="C00000"/>
        </w:rPr>
        <w:t xml:space="preserve"> (</w:t>
      </w:r>
      <w:r>
        <w:rPr>
          <w:rFonts w:asciiTheme="minorHAnsi" w:eastAsia="Arial" w:hAnsiTheme="minorHAnsi" w:cstheme="minorBidi"/>
          <w:color w:val="C00000"/>
        </w:rPr>
        <w:t>5</w:t>
      </w:r>
      <w:r w:rsidRPr="4F06FB9C">
        <w:rPr>
          <w:rFonts w:asciiTheme="minorHAnsi" w:eastAsia="Arial" w:hAnsiTheme="minorHAnsi" w:cstheme="minorBidi"/>
          <w:color w:val="C00000"/>
        </w:rPr>
        <w:t xml:space="preserve"> min)</w:t>
      </w:r>
    </w:p>
    <w:p w14:paraId="40C222AB" w14:textId="0880359E" w:rsidR="00D52BAE" w:rsidRDefault="00D52BAE" w:rsidP="00D52BAE">
      <w:pPr>
        <w:pStyle w:val="ListParagraph"/>
        <w:numPr>
          <w:ilvl w:val="1"/>
          <w:numId w:val="5"/>
        </w:numPr>
      </w:pPr>
      <w:r>
        <w:rPr>
          <w:rFonts w:eastAsia="Arial" w:cstheme="minorHAnsi"/>
        </w:rPr>
        <w:t>First Read: General Education Modification</w:t>
      </w:r>
      <w:r>
        <w:t xml:space="preserve"> Review</w:t>
      </w:r>
    </w:p>
    <w:p w14:paraId="7592F2A6" w14:textId="77777777" w:rsidR="008E74EC" w:rsidRPr="007F1BFB" w:rsidRDefault="002F6E36" w:rsidP="5D021801">
      <w:pPr>
        <w:pStyle w:val="Heading1"/>
        <w:rPr>
          <w:rFonts w:asciiTheme="minorHAnsi" w:eastAsia="Arial" w:hAnsiTheme="minorHAnsi" w:cstheme="minorHAnsi"/>
          <w:color w:val="C00000"/>
        </w:rPr>
      </w:pPr>
      <w:r w:rsidRPr="007F1BFB">
        <w:rPr>
          <w:rFonts w:asciiTheme="minorHAnsi" w:eastAsia="Arial" w:hAnsiTheme="minorHAnsi" w:cstheme="minorHAnsi"/>
          <w:color w:val="C00000"/>
        </w:rPr>
        <w:t>Adjournment</w:t>
      </w:r>
    </w:p>
    <w:p w14:paraId="7083421C" w14:textId="77777777" w:rsidR="008E74EC" w:rsidRPr="002F6E36" w:rsidRDefault="008E74EC" w:rsidP="5D021801">
      <w:pPr>
        <w:rPr>
          <w:rFonts w:eastAsia="Arial" w:cstheme="minorHAnsi"/>
        </w:rPr>
      </w:pPr>
    </w:p>
    <w:p w14:paraId="768C2EFE" w14:textId="77777777" w:rsidR="00994861" w:rsidRDefault="00994861" w:rsidP="5D021801">
      <w:pPr>
        <w:rPr>
          <w:rFonts w:eastAsia="Arial" w:cstheme="minorHAnsi"/>
        </w:rPr>
      </w:pPr>
    </w:p>
    <w:p w14:paraId="494ECEBD" w14:textId="77777777" w:rsidR="00C02451" w:rsidRDefault="00C02451" w:rsidP="5D021801">
      <w:pPr>
        <w:rPr>
          <w:rFonts w:eastAsia="Arial" w:cstheme="minorHAnsi"/>
        </w:rPr>
      </w:pPr>
    </w:p>
    <w:p w14:paraId="064D6642" w14:textId="77777777" w:rsidR="00C02451" w:rsidRDefault="00C02451" w:rsidP="5D021801">
      <w:pPr>
        <w:rPr>
          <w:rFonts w:eastAsia="Arial" w:cstheme="minorHAnsi"/>
        </w:rPr>
      </w:pPr>
    </w:p>
    <w:p w14:paraId="005F8755" w14:textId="77777777" w:rsidR="00C02451" w:rsidRDefault="00C02451" w:rsidP="5D021801">
      <w:pPr>
        <w:rPr>
          <w:rFonts w:eastAsia="Arial" w:cstheme="minorHAnsi"/>
        </w:rPr>
      </w:pPr>
    </w:p>
    <w:p w14:paraId="41BE8519" w14:textId="77777777" w:rsidR="00C02451" w:rsidRPr="002F6E36" w:rsidRDefault="00C02451" w:rsidP="5D021801">
      <w:pPr>
        <w:rPr>
          <w:rFonts w:eastAsia="Arial" w:cstheme="minorHAnsi"/>
        </w:rPr>
      </w:pPr>
    </w:p>
    <w:sectPr w:rsidR="00C02451" w:rsidRPr="002F6E36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13723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1671B"/>
    <w:multiLevelType w:val="multilevel"/>
    <w:tmpl w:val="7632E58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BAD419B"/>
    <w:multiLevelType w:val="hybridMultilevel"/>
    <w:tmpl w:val="99467998"/>
    <w:lvl w:ilvl="0" w:tplc="5B4A9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FC7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FCB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CD2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23D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A28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94F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7E53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26B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03A143"/>
    <w:multiLevelType w:val="hybridMultilevel"/>
    <w:tmpl w:val="709A56BE"/>
    <w:lvl w:ilvl="0" w:tplc="3C2845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76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4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245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AEAF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E4D0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A01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62AA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21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15955">
    <w:abstractNumId w:val="3"/>
  </w:num>
  <w:num w:numId="2" w16cid:durableId="1246500862">
    <w:abstractNumId w:val="4"/>
  </w:num>
  <w:num w:numId="3" w16cid:durableId="7486415">
    <w:abstractNumId w:val="5"/>
  </w:num>
  <w:num w:numId="4" w16cid:durableId="1732384690">
    <w:abstractNumId w:val="0"/>
  </w:num>
  <w:num w:numId="5" w16cid:durableId="468208393">
    <w:abstractNumId w:val="1"/>
  </w:num>
  <w:num w:numId="6" w16cid:durableId="322665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CC"/>
    <w:rsid w:val="000023B0"/>
    <w:rsid w:val="0000650F"/>
    <w:rsid w:val="00011089"/>
    <w:rsid w:val="00014857"/>
    <w:rsid w:val="00016653"/>
    <w:rsid w:val="000214BC"/>
    <w:rsid w:val="000220B9"/>
    <w:rsid w:val="0002422A"/>
    <w:rsid w:val="000248D9"/>
    <w:rsid w:val="00025057"/>
    <w:rsid w:val="00052607"/>
    <w:rsid w:val="00054467"/>
    <w:rsid w:val="000643F3"/>
    <w:rsid w:val="000714AC"/>
    <w:rsid w:val="000927D9"/>
    <w:rsid w:val="000A0C55"/>
    <w:rsid w:val="000A43CB"/>
    <w:rsid w:val="000B0E43"/>
    <w:rsid w:val="000C1E4E"/>
    <w:rsid w:val="000C547A"/>
    <w:rsid w:val="000C5A8E"/>
    <w:rsid w:val="000F1A31"/>
    <w:rsid w:val="00104862"/>
    <w:rsid w:val="0011164D"/>
    <w:rsid w:val="00121A2B"/>
    <w:rsid w:val="00133692"/>
    <w:rsid w:val="001447A6"/>
    <w:rsid w:val="00162EF5"/>
    <w:rsid w:val="00163FB5"/>
    <w:rsid w:val="00172F7E"/>
    <w:rsid w:val="00176898"/>
    <w:rsid w:val="00177C9B"/>
    <w:rsid w:val="001853F1"/>
    <w:rsid w:val="001A550C"/>
    <w:rsid w:val="001E081C"/>
    <w:rsid w:val="001E332C"/>
    <w:rsid w:val="001F69CC"/>
    <w:rsid w:val="00207E4E"/>
    <w:rsid w:val="002156D0"/>
    <w:rsid w:val="0021607F"/>
    <w:rsid w:val="002200A1"/>
    <w:rsid w:val="002379EE"/>
    <w:rsid w:val="0024027C"/>
    <w:rsid w:val="00263537"/>
    <w:rsid w:val="00263EB1"/>
    <w:rsid w:val="00287927"/>
    <w:rsid w:val="002A29E6"/>
    <w:rsid w:val="002B2645"/>
    <w:rsid w:val="002D01C2"/>
    <w:rsid w:val="002F0454"/>
    <w:rsid w:val="002F2A89"/>
    <w:rsid w:val="002F6E36"/>
    <w:rsid w:val="00301807"/>
    <w:rsid w:val="00304EF6"/>
    <w:rsid w:val="00306A32"/>
    <w:rsid w:val="00307F7F"/>
    <w:rsid w:val="00310DB7"/>
    <w:rsid w:val="00311445"/>
    <w:rsid w:val="00313CB9"/>
    <w:rsid w:val="003167F3"/>
    <w:rsid w:val="00353D81"/>
    <w:rsid w:val="0035764C"/>
    <w:rsid w:val="00362D6A"/>
    <w:rsid w:val="00377416"/>
    <w:rsid w:val="003815AA"/>
    <w:rsid w:val="00392CC9"/>
    <w:rsid w:val="00395DB7"/>
    <w:rsid w:val="003A30E1"/>
    <w:rsid w:val="003B0DBC"/>
    <w:rsid w:val="003B4498"/>
    <w:rsid w:val="003B4D6E"/>
    <w:rsid w:val="003B7F73"/>
    <w:rsid w:val="003C44D0"/>
    <w:rsid w:val="003C7066"/>
    <w:rsid w:val="003F338A"/>
    <w:rsid w:val="003F5F08"/>
    <w:rsid w:val="003F71E3"/>
    <w:rsid w:val="0040574E"/>
    <w:rsid w:val="00417613"/>
    <w:rsid w:val="00423F34"/>
    <w:rsid w:val="00431BF1"/>
    <w:rsid w:val="00435EE5"/>
    <w:rsid w:val="004456B0"/>
    <w:rsid w:val="00456C7C"/>
    <w:rsid w:val="00467C7A"/>
    <w:rsid w:val="00480096"/>
    <w:rsid w:val="004B0947"/>
    <w:rsid w:val="004B11C9"/>
    <w:rsid w:val="004B17A5"/>
    <w:rsid w:val="004C10C9"/>
    <w:rsid w:val="004C1518"/>
    <w:rsid w:val="004C2950"/>
    <w:rsid w:val="004E43B5"/>
    <w:rsid w:val="004F18D3"/>
    <w:rsid w:val="004F4133"/>
    <w:rsid w:val="004F5367"/>
    <w:rsid w:val="00507043"/>
    <w:rsid w:val="0052279B"/>
    <w:rsid w:val="0054721A"/>
    <w:rsid w:val="00547F41"/>
    <w:rsid w:val="005642C3"/>
    <w:rsid w:val="005701F9"/>
    <w:rsid w:val="0059440C"/>
    <w:rsid w:val="0059792C"/>
    <w:rsid w:val="005B00D7"/>
    <w:rsid w:val="005D034B"/>
    <w:rsid w:val="005D5FF2"/>
    <w:rsid w:val="005D7D4E"/>
    <w:rsid w:val="005E0C28"/>
    <w:rsid w:val="005F04E1"/>
    <w:rsid w:val="005F6B56"/>
    <w:rsid w:val="006135F2"/>
    <w:rsid w:val="0062704C"/>
    <w:rsid w:val="00644438"/>
    <w:rsid w:val="006454E6"/>
    <w:rsid w:val="006837F9"/>
    <w:rsid w:val="00686D35"/>
    <w:rsid w:val="006A2704"/>
    <w:rsid w:val="006B3FEB"/>
    <w:rsid w:val="006C6E56"/>
    <w:rsid w:val="006E7698"/>
    <w:rsid w:val="006F6658"/>
    <w:rsid w:val="0071057D"/>
    <w:rsid w:val="00716588"/>
    <w:rsid w:val="007301F0"/>
    <w:rsid w:val="0073292D"/>
    <w:rsid w:val="007520F2"/>
    <w:rsid w:val="00761CC8"/>
    <w:rsid w:val="007632CF"/>
    <w:rsid w:val="007714B4"/>
    <w:rsid w:val="007716CC"/>
    <w:rsid w:val="007719DC"/>
    <w:rsid w:val="00786E72"/>
    <w:rsid w:val="00792515"/>
    <w:rsid w:val="007A40FE"/>
    <w:rsid w:val="007A661E"/>
    <w:rsid w:val="007B302D"/>
    <w:rsid w:val="007B4E90"/>
    <w:rsid w:val="007B5F51"/>
    <w:rsid w:val="007B6CDA"/>
    <w:rsid w:val="007B7B3A"/>
    <w:rsid w:val="007C4D04"/>
    <w:rsid w:val="007F1BFB"/>
    <w:rsid w:val="007F7C93"/>
    <w:rsid w:val="008016C2"/>
    <w:rsid w:val="008131FB"/>
    <w:rsid w:val="008356DC"/>
    <w:rsid w:val="00836174"/>
    <w:rsid w:val="00850EC4"/>
    <w:rsid w:val="008520F3"/>
    <w:rsid w:val="00863AF6"/>
    <w:rsid w:val="00884603"/>
    <w:rsid w:val="00890209"/>
    <w:rsid w:val="008924FC"/>
    <w:rsid w:val="00895804"/>
    <w:rsid w:val="00896E35"/>
    <w:rsid w:val="008A063D"/>
    <w:rsid w:val="008A07D6"/>
    <w:rsid w:val="008B10E5"/>
    <w:rsid w:val="008C093D"/>
    <w:rsid w:val="008D0D3B"/>
    <w:rsid w:val="008D4D7E"/>
    <w:rsid w:val="008E045F"/>
    <w:rsid w:val="008E23AE"/>
    <w:rsid w:val="008E610B"/>
    <w:rsid w:val="008E74EC"/>
    <w:rsid w:val="008F29DB"/>
    <w:rsid w:val="008F3B05"/>
    <w:rsid w:val="008F4AC1"/>
    <w:rsid w:val="00910133"/>
    <w:rsid w:val="00914CB9"/>
    <w:rsid w:val="00920654"/>
    <w:rsid w:val="00925BF3"/>
    <w:rsid w:val="00927A9C"/>
    <w:rsid w:val="00946622"/>
    <w:rsid w:val="00957953"/>
    <w:rsid w:val="0096584D"/>
    <w:rsid w:val="00985B38"/>
    <w:rsid w:val="00994861"/>
    <w:rsid w:val="009C147A"/>
    <w:rsid w:val="009C50B3"/>
    <w:rsid w:val="009D290A"/>
    <w:rsid w:val="009F6B1B"/>
    <w:rsid w:val="00A01C21"/>
    <w:rsid w:val="00A1579B"/>
    <w:rsid w:val="00A239BD"/>
    <w:rsid w:val="00A43442"/>
    <w:rsid w:val="00A44A26"/>
    <w:rsid w:val="00A64FEF"/>
    <w:rsid w:val="00A66146"/>
    <w:rsid w:val="00A95ED6"/>
    <w:rsid w:val="00AA246D"/>
    <w:rsid w:val="00AA2DA0"/>
    <w:rsid w:val="00AD4A25"/>
    <w:rsid w:val="00AD4DA9"/>
    <w:rsid w:val="00AE426E"/>
    <w:rsid w:val="00AE4D16"/>
    <w:rsid w:val="00B039FF"/>
    <w:rsid w:val="00B15D07"/>
    <w:rsid w:val="00B20632"/>
    <w:rsid w:val="00B27148"/>
    <w:rsid w:val="00B37363"/>
    <w:rsid w:val="00B40442"/>
    <w:rsid w:val="00B424C7"/>
    <w:rsid w:val="00B8622D"/>
    <w:rsid w:val="00B86B9D"/>
    <w:rsid w:val="00B86C6E"/>
    <w:rsid w:val="00B9577B"/>
    <w:rsid w:val="00BA0FF4"/>
    <w:rsid w:val="00BA3C5E"/>
    <w:rsid w:val="00BA7147"/>
    <w:rsid w:val="00BB59BC"/>
    <w:rsid w:val="00BB72A1"/>
    <w:rsid w:val="00BC0BAB"/>
    <w:rsid w:val="00BC1BC7"/>
    <w:rsid w:val="00BC27D9"/>
    <w:rsid w:val="00BC45AF"/>
    <w:rsid w:val="00BD450B"/>
    <w:rsid w:val="00BD5011"/>
    <w:rsid w:val="00BF392E"/>
    <w:rsid w:val="00BF4206"/>
    <w:rsid w:val="00C02451"/>
    <w:rsid w:val="00C10B3A"/>
    <w:rsid w:val="00C14214"/>
    <w:rsid w:val="00C17ACB"/>
    <w:rsid w:val="00C25906"/>
    <w:rsid w:val="00C475EC"/>
    <w:rsid w:val="00C53223"/>
    <w:rsid w:val="00C60636"/>
    <w:rsid w:val="00C639B7"/>
    <w:rsid w:val="00C65CB5"/>
    <w:rsid w:val="00C66652"/>
    <w:rsid w:val="00C77043"/>
    <w:rsid w:val="00C843DD"/>
    <w:rsid w:val="00CB0F7F"/>
    <w:rsid w:val="00CC2988"/>
    <w:rsid w:val="00CD1A6B"/>
    <w:rsid w:val="00CD5470"/>
    <w:rsid w:val="00CD7957"/>
    <w:rsid w:val="00D01F49"/>
    <w:rsid w:val="00D05AA1"/>
    <w:rsid w:val="00D06875"/>
    <w:rsid w:val="00D14F54"/>
    <w:rsid w:val="00D276CD"/>
    <w:rsid w:val="00D30070"/>
    <w:rsid w:val="00D40EFD"/>
    <w:rsid w:val="00D47BEE"/>
    <w:rsid w:val="00D52BAE"/>
    <w:rsid w:val="00D562AE"/>
    <w:rsid w:val="00D724D0"/>
    <w:rsid w:val="00D75BA1"/>
    <w:rsid w:val="00D8101D"/>
    <w:rsid w:val="00D81DDB"/>
    <w:rsid w:val="00D93BA8"/>
    <w:rsid w:val="00DA14F9"/>
    <w:rsid w:val="00DA18F6"/>
    <w:rsid w:val="00DA5829"/>
    <w:rsid w:val="00DB4E71"/>
    <w:rsid w:val="00DE60E2"/>
    <w:rsid w:val="00DF4F01"/>
    <w:rsid w:val="00E009AD"/>
    <w:rsid w:val="00E0755A"/>
    <w:rsid w:val="00E119B8"/>
    <w:rsid w:val="00E13CD9"/>
    <w:rsid w:val="00E15695"/>
    <w:rsid w:val="00E23282"/>
    <w:rsid w:val="00E40E0F"/>
    <w:rsid w:val="00E45B98"/>
    <w:rsid w:val="00E4672A"/>
    <w:rsid w:val="00E51278"/>
    <w:rsid w:val="00E51856"/>
    <w:rsid w:val="00E56765"/>
    <w:rsid w:val="00E70DAA"/>
    <w:rsid w:val="00E805B7"/>
    <w:rsid w:val="00E86570"/>
    <w:rsid w:val="00E90C5D"/>
    <w:rsid w:val="00EA1B06"/>
    <w:rsid w:val="00EA789B"/>
    <w:rsid w:val="00EB2D11"/>
    <w:rsid w:val="00EB30B0"/>
    <w:rsid w:val="00EB4560"/>
    <w:rsid w:val="00EB5155"/>
    <w:rsid w:val="00EB5B02"/>
    <w:rsid w:val="00EB7E67"/>
    <w:rsid w:val="00ED63B8"/>
    <w:rsid w:val="00EE13AE"/>
    <w:rsid w:val="00EE19FC"/>
    <w:rsid w:val="00EE621E"/>
    <w:rsid w:val="00EE72E3"/>
    <w:rsid w:val="00F25A1B"/>
    <w:rsid w:val="00F30D64"/>
    <w:rsid w:val="00F3424A"/>
    <w:rsid w:val="00F36F24"/>
    <w:rsid w:val="00F44AF9"/>
    <w:rsid w:val="00F52AA5"/>
    <w:rsid w:val="00F55EB4"/>
    <w:rsid w:val="00F7087F"/>
    <w:rsid w:val="00F849D1"/>
    <w:rsid w:val="00F84D46"/>
    <w:rsid w:val="00F912BB"/>
    <w:rsid w:val="00FC0EC4"/>
    <w:rsid w:val="00FE2736"/>
    <w:rsid w:val="00FE6BA2"/>
    <w:rsid w:val="029801BC"/>
    <w:rsid w:val="02E41B7C"/>
    <w:rsid w:val="03651C35"/>
    <w:rsid w:val="07E7B487"/>
    <w:rsid w:val="0D247058"/>
    <w:rsid w:val="0E7C2589"/>
    <w:rsid w:val="14A82F1F"/>
    <w:rsid w:val="170A3799"/>
    <w:rsid w:val="18C5DB70"/>
    <w:rsid w:val="1E6E7AEB"/>
    <w:rsid w:val="20A0927E"/>
    <w:rsid w:val="212B958C"/>
    <w:rsid w:val="2698F817"/>
    <w:rsid w:val="28DCC3DF"/>
    <w:rsid w:val="2D6BB542"/>
    <w:rsid w:val="2EFA17D1"/>
    <w:rsid w:val="34483BCD"/>
    <w:rsid w:val="351F893D"/>
    <w:rsid w:val="356601BD"/>
    <w:rsid w:val="36EDD2ED"/>
    <w:rsid w:val="370EB9EA"/>
    <w:rsid w:val="3B078208"/>
    <w:rsid w:val="3B9F5B69"/>
    <w:rsid w:val="3CC8DE15"/>
    <w:rsid w:val="40180817"/>
    <w:rsid w:val="4F06FB9C"/>
    <w:rsid w:val="5026EF37"/>
    <w:rsid w:val="52D10317"/>
    <w:rsid w:val="53C99AC8"/>
    <w:rsid w:val="58790E46"/>
    <w:rsid w:val="5B306386"/>
    <w:rsid w:val="5CCACD87"/>
    <w:rsid w:val="5D021801"/>
    <w:rsid w:val="5E3FFA2F"/>
    <w:rsid w:val="60D50280"/>
    <w:rsid w:val="6333F1E1"/>
    <w:rsid w:val="638CB281"/>
    <w:rsid w:val="747AFC3D"/>
    <w:rsid w:val="76537451"/>
    <w:rsid w:val="76E71973"/>
    <w:rsid w:val="779DA070"/>
    <w:rsid w:val="77EE21AB"/>
    <w:rsid w:val="7853A3B3"/>
    <w:rsid w:val="7F8C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3C44D"/>
  <w15:chartTrackingRefBased/>
  <w15:docId w15:val="{F0387626-EAA4-411C-BDC4-F84F89120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0B0E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0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kccd-edu.zoom.us/j/8850378485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43099\OneDrive%20-%20Kern%20Community%20College%20District\Academic%20Senate\Working%20Docs%20-%20just%20us\Committee%20of%20Cochairs\COC_Committee-Agenda-Template_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4fd486-4e42-4a7f-bc2f-e2145d19cd8b" xsi:nil="true"/>
    <lcf76f155ced4ddcb4097134ff3c332f xmlns="802b2fc7-6f51-454c-8693-1aaea2ad701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12A3C5ED4701478F31303FAD511988" ma:contentTypeVersion="" ma:contentTypeDescription="Create a new document." ma:contentTypeScope="" ma:versionID="9a5179af27c8d1d427bd5deae54b53e7">
  <xsd:schema xmlns:xsd="http://www.w3.org/2001/XMLSchema" xmlns:xs="http://www.w3.org/2001/XMLSchema" xmlns:p="http://schemas.microsoft.com/office/2006/metadata/properties" xmlns:ns2="802b2fc7-6f51-454c-8693-1aaea2ad7012" xmlns:ns3="454fd486-4e42-4a7f-bc2f-e2145d19cd8b" targetNamespace="http://schemas.microsoft.com/office/2006/metadata/properties" ma:root="true" ma:fieldsID="3a1a13c8c55c07e1ca087bf8ac9dc240" ns2:_="" ns3:_="">
    <xsd:import namespace="802b2fc7-6f51-454c-8693-1aaea2ad7012"/>
    <xsd:import namespace="454fd486-4e42-4a7f-bc2f-e2145d19c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b2fc7-6f51-454c-8693-1aaea2ad70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773ff0-bf06-4c50-8fe9-1046dad418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fd486-4e42-4a7f-bc2f-e2145d19c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65839eb-f74a-49db-a4ae-21be6eea6ea5}" ma:internalName="TaxCatchAll" ma:showField="CatchAllData" ma:web="454fd486-4e42-4a7f-bc2f-e2145d19c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32D019-919F-4876-AA96-E222FDB00779}">
  <ds:schemaRefs>
    <ds:schemaRef ds:uri="http://schemas.microsoft.com/office/2006/metadata/properties"/>
    <ds:schemaRef ds:uri="http://schemas.microsoft.com/office/infopath/2007/PartnerControls"/>
    <ds:schemaRef ds:uri="454fd486-4e42-4a7f-bc2f-e2145d19cd8b"/>
    <ds:schemaRef ds:uri="802b2fc7-6f51-454c-8693-1aaea2ad7012"/>
  </ds:schemaRefs>
</ds:datastoreItem>
</file>

<file path=customXml/itemProps2.xml><?xml version="1.0" encoding="utf-8"?>
<ds:datastoreItem xmlns:ds="http://schemas.openxmlformats.org/officeDocument/2006/customXml" ds:itemID="{FA76EA75-5747-4DDE-B267-B7CF665159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3532A2-1F74-D842-A572-9981EA6437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774B7E-4B4C-412E-B1B8-6AFDB0AC2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b2fc7-6f51-454c-8693-1aaea2ad7012"/>
    <ds:schemaRef ds:uri="454fd486-4e42-4a7f-bc2f-e2145d19c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COC_Committee-Agenda-Template_2024</Template>
  <TotalTime>2</TotalTime>
  <Pages>3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Menchaca</dc:creator>
  <cp:keywords/>
  <dc:description/>
  <cp:lastModifiedBy>Edie Nelson</cp:lastModifiedBy>
  <cp:revision>4</cp:revision>
  <cp:lastPrinted>2026-03-03T22:44:00Z</cp:lastPrinted>
  <dcterms:created xsi:type="dcterms:W3CDTF">2026-10-01T21:39:00Z</dcterms:created>
  <dcterms:modified xsi:type="dcterms:W3CDTF">2026-10-01T22:14:00Z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0x0101002612A3C5ED4701478F31303FAD511988</vt:lpwstr>
  </property>
  <property fmtid="{D5CDD505-2E9C-101B-9397-08002B2CF9AE}" pid="3" name="MediaServiceImageTags">
    <vt:lpwstr/>
  </property>
</Properties>
</file>